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2446C" w14:textId="037C3C83" w:rsidR="00F666AE" w:rsidRDefault="00F666AE" w:rsidP="00F666AE">
      <w:pPr>
        <w:jc w:val="center"/>
        <w:rPr>
          <w:sz w:val="48"/>
          <w:szCs w:val="48"/>
        </w:rPr>
      </w:pPr>
      <w:r w:rsidRPr="00F666AE">
        <w:rPr>
          <w:rFonts w:hint="eastAsia"/>
          <w:sz w:val="48"/>
          <w:szCs w:val="48"/>
        </w:rPr>
        <w:t>令和５年度海外向け食の大商談会inみえ申込書</w:t>
      </w:r>
    </w:p>
    <w:p w14:paraId="4CA33F0D" w14:textId="0E17A7A8" w:rsidR="00E531C1" w:rsidRDefault="00E531C1" w:rsidP="00E531C1">
      <w:pPr>
        <w:spacing w:before="240" w:line="12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本紙を下記事務局あてにe-mail又はＦＡＸで送付してください。</w:t>
      </w:r>
    </w:p>
    <w:p w14:paraId="502A0EDB" w14:textId="65496B38" w:rsidR="00F666AE" w:rsidRPr="00963633" w:rsidRDefault="00F666AE" w:rsidP="00E531C1">
      <w:pPr>
        <w:spacing w:before="240" w:line="120" w:lineRule="auto"/>
        <w:jc w:val="center"/>
        <w:rPr>
          <w:b/>
          <w:sz w:val="24"/>
          <w:szCs w:val="24"/>
          <w:u w:val="single"/>
        </w:rPr>
      </w:pPr>
      <w:r w:rsidRPr="00963633">
        <w:rPr>
          <w:rFonts w:hint="eastAsia"/>
          <w:b/>
          <w:sz w:val="24"/>
          <w:szCs w:val="24"/>
          <w:u w:val="single"/>
        </w:rPr>
        <w:t>申込〆切：令和</w:t>
      </w:r>
      <w:r w:rsidRPr="00963633">
        <w:rPr>
          <w:b/>
          <w:sz w:val="24"/>
          <w:szCs w:val="24"/>
          <w:u w:val="single"/>
        </w:rPr>
        <w:t>5年</w:t>
      </w:r>
      <w:r w:rsidRPr="00963633">
        <w:rPr>
          <w:rFonts w:hint="eastAsia"/>
          <w:b/>
          <w:sz w:val="24"/>
          <w:szCs w:val="24"/>
          <w:u w:val="single"/>
        </w:rPr>
        <w:t>8</w:t>
      </w:r>
      <w:r w:rsidRPr="00963633">
        <w:rPr>
          <w:b/>
          <w:sz w:val="24"/>
          <w:szCs w:val="24"/>
          <w:u w:val="single"/>
        </w:rPr>
        <w:t>月1</w:t>
      </w:r>
      <w:r w:rsidRPr="00963633">
        <w:rPr>
          <w:rFonts w:hint="eastAsia"/>
          <w:b/>
          <w:sz w:val="24"/>
          <w:szCs w:val="24"/>
          <w:u w:val="single"/>
        </w:rPr>
        <w:t>4</w:t>
      </w:r>
      <w:r w:rsidRPr="00963633">
        <w:rPr>
          <w:b/>
          <w:sz w:val="24"/>
          <w:szCs w:val="24"/>
          <w:u w:val="single"/>
        </w:rPr>
        <w:t>日（月）　17時まで</w:t>
      </w:r>
    </w:p>
    <w:p w14:paraId="35C3F5AB" w14:textId="6302AC58" w:rsidR="00F666AE" w:rsidRPr="00F666AE" w:rsidRDefault="00F666AE" w:rsidP="00E531C1">
      <w:pPr>
        <w:spacing w:before="240" w:line="120" w:lineRule="auto"/>
        <w:jc w:val="center"/>
        <w:rPr>
          <w:sz w:val="24"/>
          <w:szCs w:val="24"/>
        </w:rPr>
      </w:pPr>
      <w:r w:rsidRPr="00F666AE">
        <w:rPr>
          <w:rFonts w:hint="eastAsia"/>
          <w:sz w:val="24"/>
          <w:szCs w:val="24"/>
        </w:rPr>
        <w:t>運営事務局　㈱萬来トレーディングコンサルタント</w:t>
      </w:r>
      <w:r w:rsidR="00E531C1" w:rsidRPr="00F666AE">
        <w:rPr>
          <w:rFonts w:hint="eastAsia"/>
          <w:sz w:val="24"/>
          <w:szCs w:val="24"/>
        </w:rPr>
        <w:t>担当　中山、</w:t>
      </w:r>
      <w:r w:rsidR="00E531C1" w:rsidRPr="00F666AE">
        <w:rPr>
          <w:sz w:val="24"/>
          <w:szCs w:val="24"/>
        </w:rPr>
        <w:t>峯岸</w:t>
      </w:r>
      <w:r w:rsidR="00E531C1" w:rsidRPr="00F666AE">
        <w:rPr>
          <w:rFonts w:hint="eastAsia"/>
          <w:sz w:val="24"/>
          <w:szCs w:val="24"/>
        </w:rPr>
        <w:t xml:space="preserve">　宛</w:t>
      </w:r>
    </w:p>
    <w:p w14:paraId="74785CF4" w14:textId="3D3D7F10" w:rsidR="00F666AE" w:rsidRPr="00F666AE" w:rsidRDefault="00F666AE" w:rsidP="00E531C1">
      <w:pPr>
        <w:spacing w:before="240" w:line="120" w:lineRule="auto"/>
        <w:jc w:val="center"/>
        <w:rPr>
          <w:sz w:val="24"/>
          <w:szCs w:val="24"/>
        </w:rPr>
      </w:pPr>
      <w:r w:rsidRPr="00F666AE">
        <w:rPr>
          <w:sz w:val="24"/>
          <w:szCs w:val="24"/>
        </w:rPr>
        <w:t>TEL　059-331-2158　FAX　059-331-7324</w:t>
      </w:r>
    </w:p>
    <w:p w14:paraId="4892F400" w14:textId="5408303F" w:rsidR="00F666AE" w:rsidRDefault="00F666AE" w:rsidP="00E531C1">
      <w:pPr>
        <w:spacing w:before="240" w:line="120" w:lineRule="auto"/>
        <w:jc w:val="center"/>
        <w:rPr>
          <w:sz w:val="24"/>
          <w:szCs w:val="24"/>
        </w:rPr>
      </w:pPr>
      <w:r w:rsidRPr="00F666AE">
        <w:rPr>
          <w:sz w:val="24"/>
          <w:szCs w:val="24"/>
        </w:rPr>
        <w:t>E-mail：</w:t>
      </w:r>
      <w:hyperlink r:id="rId9" w:history="1">
        <w:r w:rsidR="00084592" w:rsidRPr="006A06F7">
          <w:rPr>
            <w:rStyle w:val="af9"/>
            <w:rFonts w:hint="eastAsia"/>
            <w:sz w:val="24"/>
            <w:szCs w:val="24"/>
          </w:rPr>
          <w:t>nakayama@minamisangyo.com</w:t>
        </w:r>
      </w:hyperlink>
    </w:p>
    <w:p w14:paraId="385BBA23" w14:textId="46FB4787" w:rsidR="00F820FA" w:rsidRPr="00F666AE" w:rsidRDefault="00E531C1" w:rsidP="00E531C1">
      <w:pPr>
        <w:spacing w:before="240" w:line="120" w:lineRule="auto"/>
        <w:jc w:val="center"/>
        <w:rPr>
          <w:sz w:val="48"/>
          <w:szCs w:val="48"/>
        </w:rPr>
      </w:pPr>
      <w:r w:rsidRPr="00F666AE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5F469C" wp14:editId="7B9E74FC">
                <wp:simplePos x="0" y="0"/>
                <wp:positionH relativeFrom="margin">
                  <wp:align>left</wp:align>
                </wp:positionH>
                <wp:positionV relativeFrom="page">
                  <wp:posOffset>3200400</wp:posOffset>
                </wp:positionV>
                <wp:extent cx="6742430" cy="5626100"/>
                <wp:effectExtent l="19050" t="19050" r="20320" b="1270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562610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D308D" w14:textId="78C882E1" w:rsidR="00F666AE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貴社名</w:t>
                            </w:r>
                            <w:r w:rsidR="00F666AE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　　　　　　　　　　　　　　　　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F2AD1" w:rsidRPr="00F666AE">
                              <w:rPr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 w:rsidR="000F2AD1" w:rsidRPr="00F666AE">
                              <w:rPr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7991A2FE" w14:textId="7B384C95" w:rsidR="00B235E9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業種</w:t>
                            </w:r>
                            <w:r w:rsidR="00F666AE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  <w:p w14:paraId="34A83FFC" w14:textId="593FF59F" w:rsidR="00F666AE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住所</w:t>
                            </w:r>
                            <w:r w:rsidR="00F666AE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　　　　　　　　　　　　　　　　　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F2AD1" w:rsidRPr="00F666AE">
                              <w:rPr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="000F2AD1" w:rsidRPr="00F666AE">
                              <w:rPr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6326F5DD" w14:textId="233CC53B" w:rsidR="00B235E9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連絡先</w:t>
                            </w:r>
                            <w:r w:rsidR="00F666AE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  <w:u w:val="dotted"/>
                              </w:rPr>
                              <w:t xml:space="preserve">　</w:t>
                            </w:r>
                            <w:r w:rsidR="000F2AD1" w:rsidRPr="00F666AE">
                              <w:rPr>
                                <w:sz w:val="40"/>
                                <w:szCs w:val="40"/>
                                <w:u w:val="dotted"/>
                              </w:rPr>
                              <w:t xml:space="preserve">　　　　　　　　　　　　　　　　　　　</w:t>
                            </w:r>
                          </w:p>
                          <w:p w14:paraId="68B30868" w14:textId="77777777" w:rsidR="00B235E9" w:rsidRPr="00F666AE" w:rsidRDefault="000F2AD1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取扱</w:t>
                            </w:r>
                            <w:r w:rsidR="00B235E9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商品</w:t>
                            </w: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  <w:p w14:paraId="375677EA" w14:textId="35AB656A" w:rsidR="00B235E9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輸出したい商品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  <w:p w14:paraId="0B5E5633" w14:textId="2A891D75" w:rsidR="00F666AE" w:rsidRPr="00343E68" w:rsidRDefault="00F666AE" w:rsidP="00F666AE">
                            <w:pPr>
                              <w:spacing w:line="276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43E68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希望する</w:t>
                            </w:r>
                            <w:r w:rsidRPr="00343E6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仕向先</w:t>
                            </w:r>
                            <w:r w:rsidRPr="00343E68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：</w:t>
                            </w:r>
                            <w:bookmarkStart w:id="0" w:name="_GoBack"/>
                            <w:bookmarkEnd w:id="0"/>
                          </w:p>
                          <w:p w14:paraId="0B4328B3" w14:textId="77777777" w:rsidR="00B235E9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海外輸出経験　□あり　□なし</w:t>
                            </w:r>
                          </w:p>
                          <w:p w14:paraId="18D9311A" w14:textId="2A9D692D" w:rsidR="00B235E9" w:rsidRPr="00F666AE" w:rsidRDefault="00B235E9" w:rsidP="00F666AE">
                            <w:pPr>
                              <w:spacing w:line="276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輸出経験のある場合の国、地域</w:t>
                            </w:r>
                            <w:r w:rsidR="000F2AD1" w:rsidRPr="00F666A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  <w:p w14:paraId="5F3D688B" w14:textId="25130FE6" w:rsidR="00B235E9" w:rsidRPr="00B235E9" w:rsidRDefault="00B235E9" w:rsidP="00B235E9">
                            <w:pPr>
                              <w:spacing w:line="300" w:lineRule="exact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331401B3" w14:textId="77777777" w:rsidR="00B235E9" w:rsidRDefault="00B235E9" w:rsidP="00B235E9"/>
                          <w:p w14:paraId="21920213" w14:textId="77777777" w:rsidR="00B235E9" w:rsidRDefault="00B235E9" w:rsidP="00B235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F469C" id="正方形/長方形 194" o:spid="_x0000_s1026" style="position:absolute;left:0;text-align:left;margin-left:0;margin-top:252pt;width:530.9pt;height:443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" filled="f" strokecolor="#00a59b [3205]" strokeweight="3.25pt">
                <v:stroke dashstyle="3 1"/>
                <v:textbox>
                  <w:txbxContent>
                    <w:p w14:paraId="684D308D" w14:textId="78C882E1" w:rsidR="00F666AE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貴社名</w:t>
                      </w:r>
                      <w:r w:rsidR="00F666AE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　　　　　　　　　　　　　　　　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="000F2AD1" w:rsidRPr="00F666AE">
                        <w:rPr>
                          <w:sz w:val="40"/>
                          <w:szCs w:val="40"/>
                        </w:rPr>
                        <w:t xml:space="preserve">　　　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　　</w:t>
                      </w:r>
                      <w:r w:rsidR="000F2AD1" w:rsidRPr="00F666AE">
                        <w:rPr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7991A2FE" w14:textId="7B384C95" w:rsidR="00B235E9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業種</w:t>
                      </w:r>
                      <w:r w:rsidR="00F666AE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</w:p>
                    <w:p w14:paraId="34A83FFC" w14:textId="593FF59F" w:rsidR="00F666AE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住所</w:t>
                      </w:r>
                      <w:r w:rsidR="00F666AE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　　　　　　　　　　　　　　　　　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="000F2AD1" w:rsidRPr="00F666AE">
                        <w:rPr>
                          <w:sz w:val="40"/>
                          <w:szCs w:val="40"/>
                        </w:rPr>
                        <w:t xml:space="preserve">　　　　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 xml:space="preserve">　　</w:t>
                      </w:r>
                      <w:r w:rsidR="000F2AD1" w:rsidRPr="00F666AE">
                        <w:rPr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6326F5DD" w14:textId="233CC53B" w:rsidR="00B235E9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連絡先</w:t>
                      </w:r>
                      <w:r w:rsidR="00F666AE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  <w:u w:val="dotted"/>
                        </w:rPr>
                        <w:t xml:space="preserve">　</w:t>
                      </w:r>
                      <w:r w:rsidR="000F2AD1" w:rsidRPr="00F666AE">
                        <w:rPr>
                          <w:sz w:val="40"/>
                          <w:szCs w:val="40"/>
                          <w:u w:val="dotted"/>
                        </w:rPr>
                        <w:t xml:space="preserve">　　　　　　　　　　　　　　　　　　　</w:t>
                      </w:r>
                    </w:p>
                    <w:p w14:paraId="68B30868" w14:textId="77777777" w:rsidR="00B235E9" w:rsidRPr="00F666AE" w:rsidRDefault="000F2AD1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取扱</w:t>
                      </w:r>
                      <w:r w:rsidR="00B235E9" w:rsidRPr="00F666AE">
                        <w:rPr>
                          <w:rFonts w:hint="eastAsia"/>
                          <w:sz w:val="40"/>
                          <w:szCs w:val="40"/>
                        </w:rPr>
                        <w:t>商品</w:t>
                      </w: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</w:p>
                    <w:p w14:paraId="375677EA" w14:textId="35AB656A" w:rsidR="00B235E9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輸出したい商品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</w:p>
                    <w:p w14:paraId="0B5E5633" w14:textId="2A891D75" w:rsidR="00F666AE" w:rsidRPr="00343E68" w:rsidRDefault="00F666AE" w:rsidP="00F666AE">
                      <w:pPr>
                        <w:spacing w:line="276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343E68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希望する</w:t>
                      </w:r>
                      <w:r w:rsidRPr="00343E68">
                        <w:rPr>
                          <w:color w:val="000000" w:themeColor="text1"/>
                          <w:sz w:val="40"/>
                          <w:szCs w:val="40"/>
                        </w:rPr>
                        <w:t>仕向先</w:t>
                      </w:r>
                      <w:r w:rsidRPr="00343E68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：</w:t>
                      </w:r>
                      <w:bookmarkStart w:id="1" w:name="_GoBack"/>
                      <w:bookmarkEnd w:id="1"/>
                    </w:p>
                    <w:p w14:paraId="0B4328B3" w14:textId="77777777" w:rsidR="00B235E9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海外輸出経験　□あり　□なし</w:t>
                      </w:r>
                    </w:p>
                    <w:p w14:paraId="18D9311A" w14:textId="2A9D692D" w:rsidR="00B235E9" w:rsidRPr="00F666AE" w:rsidRDefault="00B235E9" w:rsidP="00F666AE">
                      <w:pPr>
                        <w:spacing w:line="276" w:lineRule="auto"/>
                        <w:rPr>
                          <w:sz w:val="40"/>
                          <w:szCs w:val="40"/>
                        </w:rPr>
                      </w:pPr>
                      <w:r w:rsidRPr="00F666AE">
                        <w:rPr>
                          <w:rFonts w:hint="eastAsia"/>
                          <w:sz w:val="40"/>
                          <w:szCs w:val="40"/>
                        </w:rPr>
                        <w:t>輸出経験のある場合の国、地域</w:t>
                      </w:r>
                      <w:r w:rsidR="000F2AD1" w:rsidRPr="00F666AE">
                        <w:rPr>
                          <w:rFonts w:hint="eastAsia"/>
                          <w:sz w:val="40"/>
                          <w:szCs w:val="40"/>
                        </w:rPr>
                        <w:t>：</w:t>
                      </w:r>
                    </w:p>
                    <w:p w14:paraId="5F3D688B" w14:textId="25130FE6" w:rsidR="00B235E9" w:rsidRPr="00B235E9" w:rsidRDefault="00B235E9" w:rsidP="00B235E9">
                      <w:pPr>
                        <w:spacing w:line="300" w:lineRule="exact"/>
                        <w:rPr>
                          <w:sz w:val="28"/>
                          <w:szCs w:val="24"/>
                        </w:rPr>
                      </w:pPr>
                    </w:p>
                    <w:p w14:paraId="331401B3" w14:textId="77777777" w:rsidR="00B235E9" w:rsidRDefault="00B235E9" w:rsidP="00B235E9"/>
                    <w:p w14:paraId="21920213" w14:textId="77777777" w:rsidR="00B235E9" w:rsidRDefault="00B235E9" w:rsidP="00B235E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84592">
        <w:rPr>
          <w:rFonts w:hint="eastAsia"/>
          <w:sz w:val="24"/>
          <w:szCs w:val="24"/>
        </w:rPr>
        <w:t>※本事業は三重県から受託して運営しております。</w:t>
      </w:r>
      <w:r w:rsidR="00D47AB8" w:rsidRPr="00F666AE">
        <w:rPr>
          <w:noProof/>
          <w:sz w:val="48"/>
          <w:szCs w:val="48"/>
          <w:lang w:val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05CDE61" wp14:editId="1C286A57">
                <wp:simplePos x="0" y="0"/>
                <wp:positionH relativeFrom="column">
                  <wp:posOffset>94593</wp:posOffset>
                </wp:positionH>
                <wp:positionV relativeFrom="paragraph">
                  <wp:posOffset>-9151839</wp:posOffset>
                </wp:positionV>
                <wp:extent cx="4507865" cy="2970067"/>
                <wp:effectExtent l="0" t="0" r="6985" b="190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865" cy="2970067"/>
                          <a:chOff x="0" y="0"/>
                          <a:chExt cx="4375936" cy="249943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87" r="20967"/>
                          <a:stretch/>
                        </pic:blipFill>
                        <pic:spPr bwMode="auto">
                          <a:xfrm>
                            <a:off x="2796056" y="0"/>
                            <a:ext cx="1579880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2" t="19595" r="21679" b="26464"/>
                          <a:stretch/>
                        </pic:blipFill>
                        <pic:spPr bwMode="auto">
                          <a:xfrm>
                            <a:off x="1310816" y="0"/>
                            <a:ext cx="1484630" cy="103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8" t="-260" b="-1"/>
                          <a:stretch/>
                        </pic:blipFill>
                        <pic:spPr bwMode="auto">
                          <a:xfrm>
                            <a:off x="0" y="0"/>
                            <a:ext cx="1312545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1"/>
                          <a:stretch/>
                        </pic:blipFill>
                        <pic:spPr bwMode="auto">
                          <a:xfrm>
                            <a:off x="2188217" y="1025195"/>
                            <a:ext cx="2186940" cy="147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"/>
                          <a:stretch/>
                        </pic:blipFill>
                        <pic:spPr bwMode="auto">
                          <a:xfrm>
                            <a:off x="0" y="1030682"/>
                            <a:ext cx="2205355" cy="146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87716" id="グループ化 9" o:spid="_x0000_s1026" style="position:absolute;left:0;text-align:left;margin-left:7.45pt;margin-top:-720.6pt;width:354.95pt;height:233.85pt;z-index:-251653120;mso-width-relative:margin;mso-height-relative:margin" coordsize="43759,249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7960;width:15799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">
                  <v:imagedata r:id="rId15" o:title="" croptop="15982f" cropright="13741f"/>
                  <v:path arrowok="t"/>
                </v:shape>
                <v:shape id="図 3" o:spid="_x0000_s1028" type="#_x0000_t75" style="position:absolute;left:13108;width:14846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">
                  <v:imagedata r:id="rId16" o:title="" croptop="12842f" cropbottom="17343f" cropleft="17440f" cropright="14208f"/>
                  <v:path arrowok="t"/>
                </v:shape>
                <v:shape id="図 4" o:spid="_x0000_s1029" type="#_x0000_t75" style="position:absolute;width:13125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">
                  <v:imagedata r:id="rId17" o:title="" croptop="-170f" cropbottom="-1f" cropleft="10301f"/>
                  <v:path arrowok="t"/>
                </v:shape>
                <v:shape id="図 5" o:spid="_x0000_s1030" type="#_x0000_t75" style="position:absolute;left:21882;top:10251;width:21869;height:1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">
                  <v:imagedata r:id="rId18" o:title="" cropbottom="551f"/>
                  <v:path arrowok="t"/>
                </v:shape>
                <v:shape id="図 8" o:spid="_x0000_s1031" type="#_x0000_t75" style="position:absolute;top:10306;width:22053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">
                  <v:imagedata r:id="rId19" o:title="" cropbottom="105f"/>
                  <v:path arrowok="t"/>
                </v:shape>
              </v:group>
            </w:pict>
          </mc:Fallback>
        </mc:AlternateContent>
      </w:r>
    </w:p>
    <w:sectPr w:rsidR="00F820FA" w:rsidRPr="00F666AE" w:rsidSect="00190D90">
      <w:pgSz w:w="12240" w:h="15840"/>
      <w:pgMar w:top="567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BC865" w14:textId="77777777" w:rsidR="001E3D1D" w:rsidRDefault="001E3D1D" w:rsidP="00C55BEB">
      <w:pPr>
        <w:spacing w:after="0" w:line="240" w:lineRule="auto"/>
      </w:pPr>
      <w:r>
        <w:separator/>
      </w:r>
    </w:p>
  </w:endnote>
  <w:endnote w:type="continuationSeparator" w:id="0">
    <w:p w14:paraId="7149C942" w14:textId="77777777" w:rsidR="001E3D1D" w:rsidRDefault="001E3D1D" w:rsidP="00C5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Microsoft YaHei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568B6" w14:textId="77777777" w:rsidR="001E3D1D" w:rsidRDefault="001E3D1D" w:rsidP="00C55BEB">
      <w:pPr>
        <w:spacing w:after="0" w:line="240" w:lineRule="auto"/>
      </w:pPr>
      <w:r>
        <w:separator/>
      </w:r>
    </w:p>
  </w:footnote>
  <w:footnote w:type="continuationSeparator" w:id="0">
    <w:p w14:paraId="16F48739" w14:textId="77777777" w:rsidR="001E3D1D" w:rsidRDefault="001E3D1D" w:rsidP="00C5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32E29"/>
    <w:multiLevelType w:val="hybridMultilevel"/>
    <w:tmpl w:val="95E2736A"/>
    <w:lvl w:ilvl="0" w:tplc="F34417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1D54D84"/>
    <w:multiLevelType w:val="hybridMultilevel"/>
    <w:tmpl w:val="EFCAD38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B93C06"/>
    <w:multiLevelType w:val="hybridMultilevel"/>
    <w:tmpl w:val="E0E2C47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60"/>
    <w:rsid w:val="00044472"/>
    <w:rsid w:val="00084592"/>
    <w:rsid w:val="000F2AD1"/>
    <w:rsid w:val="00190D90"/>
    <w:rsid w:val="001E3D1D"/>
    <w:rsid w:val="002B4897"/>
    <w:rsid w:val="00343E68"/>
    <w:rsid w:val="003918EB"/>
    <w:rsid w:val="00577A1E"/>
    <w:rsid w:val="00632892"/>
    <w:rsid w:val="00633B30"/>
    <w:rsid w:val="0065361D"/>
    <w:rsid w:val="006654EE"/>
    <w:rsid w:val="007018AE"/>
    <w:rsid w:val="00746E05"/>
    <w:rsid w:val="00783B23"/>
    <w:rsid w:val="00797810"/>
    <w:rsid w:val="008546EE"/>
    <w:rsid w:val="008A3096"/>
    <w:rsid w:val="00963633"/>
    <w:rsid w:val="009E721E"/>
    <w:rsid w:val="00A1541D"/>
    <w:rsid w:val="00A16D84"/>
    <w:rsid w:val="00A368E2"/>
    <w:rsid w:val="00A97252"/>
    <w:rsid w:val="00AC7895"/>
    <w:rsid w:val="00B235E9"/>
    <w:rsid w:val="00C04320"/>
    <w:rsid w:val="00C078B1"/>
    <w:rsid w:val="00C55BEB"/>
    <w:rsid w:val="00C86360"/>
    <w:rsid w:val="00D47AB8"/>
    <w:rsid w:val="00D66B2F"/>
    <w:rsid w:val="00E531C1"/>
    <w:rsid w:val="00E74EA2"/>
    <w:rsid w:val="00F666AE"/>
    <w:rsid w:val="00F8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B645E6D"/>
  <w15:chartTrackingRefBased/>
  <w15:docId w15:val="{87EC50BE-72F7-4197-B97F-61E4ADB0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ja-JP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EA2"/>
    <w:rPr>
      <w:rFonts w:ascii="Meiryo UI" w:eastAsia="Meiryo UI" w:hAnsi="Meiryo UI" w:cs="Meiryo UI"/>
    </w:rPr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E74EA2"/>
    <w:pPr>
      <w:keepNext/>
      <w:keepLines/>
      <w:spacing w:after="0" w:line="264" w:lineRule="auto"/>
      <w:jc w:val="center"/>
      <w:outlineLvl w:val="1"/>
    </w:pPr>
    <w:rPr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E74EA2"/>
    <w:pPr>
      <w:keepNext/>
      <w:keepLines/>
      <w:spacing w:after="60" w:line="240" w:lineRule="auto"/>
      <w:jc w:val="center"/>
      <w:outlineLvl w:val="2"/>
    </w:pPr>
    <w:rPr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74EA2"/>
    <w:pPr>
      <w:keepNext/>
      <w:keepLines/>
      <w:spacing w:before="40" w:after="0"/>
      <w:outlineLvl w:val="3"/>
    </w:pPr>
    <w:rPr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サブタイトル"/>
    <w:basedOn w:val="a6"/>
    <w:link w:val="a7"/>
    <w:uiPriority w:val="2"/>
    <w:qFormat/>
    <w:rsid w:val="008A3096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サブタイトルの文字"/>
    <w:basedOn w:val="a1"/>
    <w:link w:val="a5"/>
    <w:uiPriority w:val="2"/>
    <w:rsid w:val="008A3096"/>
    <w:rPr>
      <w:rFonts w:ascii="Meiryo UI" w:eastAsia="Meiryo UI" w:hAnsi="Meiryo UI" w:cs="Meiryo UI"/>
      <w:caps/>
      <w:color w:val="E6A024" w:themeColor="accent1"/>
      <w:kern w:val="28"/>
      <w:sz w:val="96"/>
      <w:szCs w:val="104"/>
    </w:rPr>
  </w:style>
  <w:style w:type="paragraph" w:customStyle="1" w:styleId="a6">
    <w:name w:val="タイトル"/>
    <w:basedOn w:val="a"/>
    <w:next w:val="a"/>
    <w:link w:val="a8"/>
    <w:uiPriority w:val="1"/>
    <w:qFormat/>
    <w:rsid w:val="008A3096"/>
    <w:pPr>
      <w:spacing w:beforeLines="50" w:before="50" w:afterLines="50" w:after="50" w:line="120" w:lineRule="auto"/>
    </w:pPr>
    <w:rPr>
      <w:caps/>
      <w:kern w:val="28"/>
      <w:sz w:val="96"/>
      <w:szCs w:val="104"/>
    </w:rPr>
  </w:style>
  <w:style w:type="character" w:customStyle="1" w:styleId="a8">
    <w:name w:val="タイトルの文字"/>
    <w:basedOn w:val="a1"/>
    <w:link w:val="a6"/>
    <w:uiPriority w:val="1"/>
    <w:rsid w:val="008A3096"/>
    <w:rPr>
      <w:rFonts w:ascii="Meiryo UI" w:eastAsia="Meiryo UI" w:hAnsi="Meiryo UI" w:cs="Meiryo UI"/>
      <w:caps/>
      <w:kern w:val="28"/>
      <w:sz w:val="96"/>
      <w:szCs w:val="104"/>
    </w:rPr>
  </w:style>
  <w:style w:type="character" w:customStyle="1" w:styleId="10">
    <w:name w:val="見出し 1 (文字)"/>
    <w:basedOn w:val="a1"/>
    <w:link w:val="1"/>
    <w:uiPriority w:val="3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rsid w:val="00E74EA2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20">
    <w:name w:val="見出し 2 (文字)"/>
    <w:basedOn w:val="a1"/>
    <w:link w:val="2"/>
    <w:uiPriority w:val="3"/>
    <w:rsid w:val="00E74EA2"/>
    <w:rPr>
      <w:rFonts w:ascii="Meiryo UI" w:eastAsia="Meiryo UI" w:hAnsi="Meiryo UI" w:cs="Meiryo UI"/>
      <w:caps/>
      <w:color w:val="FFFFFF" w:themeColor="background1"/>
      <w:sz w:val="32"/>
      <w:szCs w:val="32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sid w:val="00E74EA2"/>
    <w:rPr>
      <w:rFonts w:ascii="Meiryo UI" w:eastAsia="Meiryo UI" w:hAnsi="Meiryo UI" w:cs="Meiryo UI"/>
      <w:caps/>
      <w:color w:val="FFFFFF" w:themeColor="background1"/>
      <w:sz w:val="30"/>
      <w:szCs w:val="30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sid w:val="00E74EA2"/>
    <w:rPr>
      <w:rFonts w:ascii="Meiryo UI" w:eastAsia="Meiryo UI" w:hAnsi="Meiryo UI" w:cs="Meiryo UI"/>
      <w:color w:val="E6A024" w:themeColor="accent1"/>
    </w:rPr>
  </w:style>
  <w:style w:type="paragraph" w:styleId="af0">
    <w:name w:val="Title"/>
    <w:basedOn w:val="a"/>
    <w:next w:val="a"/>
    <w:link w:val="af1"/>
    <w:uiPriority w:val="10"/>
    <w:qFormat/>
    <w:rsid w:val="00E74EA2"/>
    <w:pPr>
      <w:spacing w:before="240" w:after="120"/>
      <w:jc w:val="center"/>
      <w:outlineLvl w:val="0"/>
    </w:pPr>
    <w:rPr>
      <w:sz w:val="32"/>
      <w:szCs w:val="32"/>
    </w:rPr>
  </w:style>
  <w:style w:type="character" w:customStyle="1" w:styleId="af1">
    <w:name w:val="表題 (文字)"/>
    <w:basedOn w:val="a1"/>
    <w:link w:val="af0"/>
    <w:uiPriority w:val="10"/>
    <w:rsid w:val="00E74EA2"/>
    <w:rPr>
      <w:rFonts w:ascii="Meiryo UI" w:eastAsia="Meiryo UI" w:hAnsi="Meiryo UI" w:cs="Meiryo UI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E74EA2"/>
    <w:pPr>
      <w:jc w:val="center"/>
      <w:outlineLvl w:val="1"/>
    </w:pPr>
    <w:rPr>
      <w:sz w:val="24"/>
      <w:szCs w:val="24"/>
    </w:rPr>
  </w:style>
  <w:style w:type="character" w:customStyle="1" w:styleId="af3">
    <w:name w:val="副題 (文字)"/>
    <w:basedOn w:val="a1"/>
    <w:link w:val="af2"/>
    <w:uiPriority w:val="11"/>
    <w:rsid w:val="00E74EA2"/>
    <w:rPr>
      <w:rFonts w:ascii="Meiryo UI" w:eastAsia="Meiryo UI" w:hAnsi="Meiryo UI" w:cs="Meiryo UI"/>
      <w:sz w:val="24"/>
      <w:szCs w:val="24"/>
    </w:rPr>
  </w:style>
  <w:style w:type="paragraph" w:styleId="af4">
    <w:name w:val="List Paragraph"/>
    <w:basedOn w:val="a"/>
    <w:uiPriority w:val="34"/>
    <w:qFormat/>
    <w:rsid w:val="00A97252"/>
    <w:pPr>
      <w:widowControl w:val="0"/>
      <w:spacing w:after="0" w:line="240" w:lineRule="auto"/>
      <w:ind w:leftChars="400" w:left="840"/>
      <w:jc w:val="both"/>
    </w:pPr>
    <w:rPr>
      <w:rFonts w:asciiTheme="minorHAnsi" w:eastAsiaTheme="minorEastAsia" w:hAnsiTheme="minorHAnsi" w:cstheme="minorBidi"/>
      <w:color w:val="auto"/>
      <w:kern w:val="2"/>
      <w:sz w:val="21"/>
      <w:szCs w:val="22"/>
      <w:lang w:val="en-US"/>
      <w14:ligatures w14:val="standardContextual"/>
    </w:rPr>
  </w:style>
  <w:style w:type="paragraph" w:styleId="af5">
    <w:name w:val="header"/>
    <w:basedOn w:val="a"/>
    <w:link w:val="af6"/>
    <w:uiPriority w:val="99"/>
    <w:unhideWhenUsed/>
    <w:rsid w:val="00C55BEB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1"/>
    <w:link w:val="af5"/>
    <w:uiPriority w:val="99"/>
    <w:rsid w:val="00C55BEB"/>
    <w:rPr>
      <w:rFonts w:ascii="Meiryo UI" w:eastAsia="Meiryo UI" w:hAnsi="Meiryo UI" w:cs="Meiryo UI"/>
    </w:rPr>
  </w:style>
  <w:style w:type="paragraph" w:styleId="af7">
    <w:name w:val="footer"/>
    <w:basedOn w:val="a"/>
    <w:link w:val="af8"/>
    <w:uiPriority w:val="99"/>
    <w:unhideWhenUsed/>
    <w:rsid w:val="00C55BEB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1"/>
    <w:link w:val="af7"/>
    <w:uiPriority w:val="99"/>
    <w:rsid w:val="00C55BEB"/>
    <w:rPr>
      <w:rFonts w:ascii="Meiryo UI" w:eastAsia="Meiryo UI" w:hAnsi="Meiryo UI" w:cs="Meiryo UI"/>
    </w:rPr>
  </w:style>
  <w:style w:type="character" w:styleId="af9">
    <w:name w:val="Hyperlink"/>
    <w:basedOn w:val="a1"/>
    <w:uiPriority w:val="99"/>
    <w:unhideWhenUsed/>
    <w:rsid w:val="00084592"/>
    <w:rPr>
      <w:color w:val="3CB3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yperlink" Target="mailto:nakayama@minamisangyo.com" TargetMode="Externa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rao\AppData\Roaming\Microsoft\Templates\&#23395;&#31680;&#12398;&#12452;&#12505;&#12531;&#1248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D11BAE-8AF1-4983-A5CA-C6378026D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季節のイベントのチラシ.dotx</Template>
  <TotalTime>15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Hirao</dc:creator>
  <cp:keywords/>
  <dc:description/>
  <cp:lastModifiedBy>本田 早紀</cp:lastModifiedBy>
  <cp:revision>6</cp:revision>
  <cp:lastPrinted>2023-07-21T08:58:00Z</cp:lastPrinted>
  <dcterms:created xsi:type="dcterms:W3CDTF">2023-07-21T08:59:00Z</dcterms:created>
  <dcterms:modified xsi:type="dcterms:W3CDTF">2023-07-26T23:49:00Z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